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文明之歌——好人就在身边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201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8</w:t>
      </w:r>
      <w:r>
        <w:rPr>
          <w:rFonts w:hint="eastAsia" w:ascii="方正小标宋简体" w:eastAsia="方正小标宋简体"/>
          <w:sz w:val="44"/>
          <w:szCs w:val="44"/>
        </w:rPr>
        <w:t>年第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三</w:t>
      </w:r>
      <w:r>
        <w:rPr>
          <w:rFonts w:hint="eastAsia" w:ascii="方正小标宋简体" w:eastAsia="方正小标宋简体"/>
          <w:sz w:val="44"/>
          <w:szCs w:val="44"/>
        </w:rPr>
        <w:t>季度“马鞍山好人”风采录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both"/>
        <w:textAlignment w:val="auto"/>
        <w:outlineLvl w:val="9"/>
        <w:rPr>
          <w:rFonts w:hint="default" w:ascii="方正小标宋简体" w:eastAsia="方正小标宋简体"/>
          <w:sz w:val="44"/>
          <w:szCs w:val="44"/>
          <w:lang w:val="en-US" w:eastAsia="zh-CN"/>
        </w:rPr>
      </w:pP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让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犯罪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分子无处可遁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的人民警察——林兵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pict>
          <v:shape id="_x0000_s1026" o:spid="_x0000_s1026" o:spt="75" alt="1.林兵" type="#_x0000_t75" style="position:absolute;left:0pt;margin-left:130.45pt;margin-top:18.5pt;height:263.75pt;width:197.95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/>
            <v:imagedata r:id="rId4" o:title="1.林兵"/>
            <o:lock v:ext="edit" aspectratio="t"/>
            <w10:wrap type="topAndBottom"/>
          </v:shape>
        </w:pic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林兵，市公安局花山分局刑警大队副大队长</w:t>
      </w:r>
      <w:r>
        <w:rPr>
          <w:rFonts w:hint="eastAsia" w:eastAsia="仿宋_GB2312" w:cs="Times New Roman"/>
          <w:sz w:val="32"/>
          <w:szCs w:val="32"/>
          <w:lang w:eastAsia="zh-CN"/>
        </w:rPr>
        <w:t>，他在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十余年刑侦工作</w:t>
      </w:r>
      <w:r>
        <w:rPr>
          <w:rFonts w:hint="eastAsia" w:eastAsia="仿宋_GB2312" w:cs="Times New Roman"/>
          <w:sz w:val="32"/>
          <w:szCs w:val="32"/>
          <w:lang w:eastAsia="zh-CN"/>
        </w:rPr>
        <w:t>中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练就了缜密的侦查思维和过硬的业务素质</w:t>
      </w:r>
      <w:r>
        <w:rPr>
          <w:rFonts w:hint="eastAsia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他始终把群众是否满意作为检验自己工作成效的第一标准，在侦破大要案的同时，对于侵害群众切身利益的各类侵财类“小案”同样紧盯不放、一查到底</w:t>
      </w:r>
      <w:r>
        <w:rPr>
          <w:rFonts w:hint="eastAsia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他共参与抓获各类犯罪嫌疑人800余名，破获各类刑事案件1200余起，其中侦破各类命案20余起</w:t>
      </w:r>
      <w:r>
        <w:rPr>
          <w:rFonts w:hint="eastAsia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累计为群众追回损失价值达500余万元。</w:t>
      </w:r>
      <w:r>
        <w:rPr>
          <w:rFonts w:hint="eastAsia" w:eastAsia="仿宋_GB2312" w:cs="Times New Roman"/>
          <w:sz w:val="32"/>
          <w:szCs w:val="32"/>
          <w:lang w:eastAsia="zh-CN"/>
        </w:rPr>
        <w:t>他忘我工作却不顾个人得失，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常年超负荷、无规律的紧张工作已经严重透支他的身体，但</w:t>
      </w:r>
      <w:r>
        <w:rPr>
          <w:rFonts w:hint="eastAsia" w:eastAsia="仿宋_GB2312" w:cs="Times New Roman"/>
          <w:sz w:val="32"/>
          <w:szCs w:val="32"/>
          <w:lang w:eastAsia="zh-CN"/>
        </w:rPr>
        <w:t>他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初心不改</w:t>
      </w:r>
      <w:r>
        <w:rPr>
          <w:rFonts w:hint="eastAsia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对工作依然孜孜以求。由于工作成绩突出，林兵先后两次被评为“全省优秀人民警察”，荣立个人三等功3次，荣获个人嘉奖3次。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为捐献造血干细胞辞职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回乡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的90后侠客——吴馀强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pict>
          <v:shape id="_x0000_s1027" o:spid="_x0000_s1027" o:spt="75" alt="13.吴馀强" type="#_x0000_t75" style="position:absolute;left:0pt;margin-left:113.1pt;margin-top:23.15pt;height:309.75pt;width:221.25pt;mso-wrap-distance-bottom:0pt;mso-wrap-distance-top:0pt;z-index:251660288;mso-width-relative:page;mso-height-relative:page;" filled="f" o:preferrelative="t" stroked="f" coordsize="21600,21600">
            <v:path/>
            <v:fill on="f" focussize="0,0"/>
            <v:stroke on="f"/>
            <v:imagedata r:id="rId5" o:title="13.吴馀强"/>
            <o:lock v:ext="edit" aspectratio="t"/>
            <w10:wrap type="topAndBottom"/>
          </v:shape>
        </w:pic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吴馀强，马钢智能立体停车设备有限公司职工。</w:t>
      </w:r>
      <w:r>
        <w:rPr>
          <w:rFonts w:hint="eastAsia" w:eastAsia="仿宋_GB2312" w:cs="Times New Roman"/>
          <w:sz w:val="32"/>
          <w:szCs w:val="32"/>
          <w:lang w:eastAsia="zh-CN"/>
        </w:rPr>
        <w:t>他从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2013年开始参加无偿献血</w:t>
      </w:r>
      <w:r>
        <w:rPr>
          <w:rFonts w:hint="eastAsia" w:eastAsia="仿宋_GB2312" w:cs="Times New Roman"/>
          <w:sz w:val="32"/>
          <w:szCs w:val="32"/>
          <w:lang w:eastAsia="zh-CN"/>
        </w:rPr>
        <w:t>时，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就选择报名成为中华骨髓库志愿者</w:t>
      </w:r>
      <w:r>
        <w:rPr>
          <w:rFonts w:hint="eastAsia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2018年1月中旬与广东省人民医院的一位急性粒细胞性白血病患者配型成功。今年4月26日上午，吴馀强正式捐献造血干细胞，成为我市第26位、全省第127位造干捐献者。难能可贵的是，吴馀强为了救人，他毅然辞去上海一家公司驻武汉办事处的工作回到马鞍山，认真地做着捐献前的身心准备</w:t>
      </w:r>
      <w:r>
        <w:rPr>
          <w:rFonts w:hint="eastAsia" w:eastAsia="仿宋_GB2312" w:cs="Times New Roman"/>
          <w:sz w:val="32"/>
          <w:szCs w:val="32"/>
          <w:lang w:eastAsia="zh-CN"/>
        </w:rPr>
        <w:t>，确保捐献健康的造血干细胞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全省首例夫妇遗体捐献志愿者——陈步和、孙礼英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pict>
          <v:shape id="_x0000_s1028" o:spid="_x0000_s1028" o:spt="75" alt="12.陈步和、孙礼英" type="#_x0000_t75" style="position:absolute;left:0pt;margin-left:64.1pt;margin-top:25.2pt;height:229.6pt;width:344.4pt;mso-wrap-distance-bottom:0pt;mso-wrap-distance-top:0pt;z-index:251661312;mso-width-relative:page;mso-height-relative:page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topAndBottom"/>
          </v:shape>
        </w:pic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陈步和</w:t>
      </w:r>
      <w:r>
        <w:rPr>
          <w:rFonts w:hint="eastAsia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孙礼英，分别为含山县农委退休干部和县畜牧局退休职工。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2010年陈步和就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考虑把遗体捐献出来，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因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 登记表格上需要本人申请及子女签字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，老人一直在做儿子的思想工作。期间，老伴也被带动，自愿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捐献遗体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2016年7月8日，陈步和和老伴孙礼英签订了志愿捐献遗体申请登记表，并将填好的表格寄往皖南医学院。2016年12月28日，安徽省红十字向陈步和、孙礼英夫妻俩分别颁发了遗体捐献荣誉证书。他们是安徽省首例夫妇共同捐献遗体的志愿者。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28年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努力练就的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电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力行业工匠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——缪梅生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pict>
          <v:shape id="_x0000_s1029" o:spid="_x0000_s1029" o:spt="75" alt="7.缪梅生" type="#_x0000_t75" style="position:absolute;left:0pt;margin-left:112.8pt;margin-top:19.95pt;height:319.5pt;width:213.05pt;mso-wrap-distance-bottom:0pt;mso-wrap-distance-top:0pt;z-index:251662336;mso-width-relative:page;mso-height-relative:page;" filled="f" o:preferrelative="t" stroked="f" coordsize="21600,21600">
            <v:path/>
            <v:fill on="f" focussize="0,0"/>
            <v:stroke on="f"/>
            <v:imagedata r:id="rId7" o:title="7.缪梅生"/>
            <o:lock v:ext="edit" aspectratio="t"/>
            <w10:wrap type="topAndBottom"/>
          </v:shape>
        </w:pic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缪梅生，皖能马鞍山发电有限公司安全专员。他于1989年技校毕业分配到马鞍山电厂，先后在锅炉运行、锅炉辅机和锅炉本体工作。锅炉环境的“脏、乱、差”并没有让他气馁，他本着“干一行爱一行”的人生理念扎根基层，一干就是28年。在这28年里，他从一个普通检修工到技术能手，再到技术尖兵，一步一个脚印，稳扎稳打，积累了大量的专业知识和锅炉检修经验，为公司解决和处理了许多疑难杂症，并取得了良好的经济效益和社会效益</w:t>
      </w:r>
      <w:r>
        <w:rPr>
          <w:rFonts w:hint="eastAsia" w:eastAsia="仿宋_GB2312" w:cs="Times New Roman"/>
          <w:sz w:val="32"/>
          <w:szCs w:val="32"/>
          <w:lang w:eastAsia="zh-CN"/>
        </w:rPr>
        <w:t>，挽回了上千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万元的经济损失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他克服班组人员少、任务重的现状，出色的完成了上级部门下达的各项安全及生产任务。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自强不息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的高度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残疾人——俞国良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pict>
          <v:shape id="_x0000_s1031" o:spid="_x0000_s1031" o:spt="75" alt="微信截图_20230322170904" type="#_x0000_t75" style="position:absolute;left:0pt;margin-left:97.55pt;margin-top:26.3pt;height:283.95pt;width:234.9pt;mso-wrap-distance-bottom:0pt;mso-wrap-distance-top:0pt;z-index:251663360;mso-width-relative:page;mso-height-relative:page;" filled="f" o:preferrelative="t" stroked="f" coordsize="21600,21600">
            <v:path/>
            <v:fill on="f" focussize="0,0"/>
            <v:stroke on="f"/>
            <v:imagedata r:id="rId8" o:title="微信截图_20230322170904"/>
            <o:lock v:ext="edit" aspectratio="t"/>
            <w10:wrap type="topAndBottom"/>
          </v:shape>
        </w:pict>
      </w:r>
    </w:p>
    <w:p>
      <w:pPr>
        <w:pStyle w:val="4"/>
        <w:widowControl w:val="0"/>
        <w:spacing w:before="0" w:beforeAutospacing="0" w:after="0" w:afterAutospacing="0" w:line="520" w:lineRule="exact"/>
        <w:ind w:firstLine="640" w:firstLineChars="200"/>
        <w:jc w:val="both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俞国良，含山县林头镇毛滩村村民。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童年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时期，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他因不幸丧失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了右手臂和右腿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，但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他身残志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坚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，始终自强不息。2003年，他成了一名残疾人游泳运动员，由于他刻苦训练，努力拼搏，自2003年以来，共荣获省残疾人运动会各类游泳比赛八个第一名。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2014年，俞国良家被列入贫困户，他通过发展特色养猪产业增加收入，并在2016年底顺利脱贫。平时他每天还要负责家里烧饭、服侍因家中大火失去了双手的妻子及照顾小孩，忙碌不停。大家都夸赞俞国良勤劳肯干、不怕吃苦，又能照顾妻子，是个好丈夫。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both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面对苦脏累勇向前的环卫工人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——季瑞军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pict>
          <v:shape id="_x0000_s1032" o:spid="_x0000_s1032" o:spt="75" alt="3.季瑞军" type="#_x0000_t75" style="position:absolute;left:0pt;margin-left:127.8pt;margin-top:20.75pt;height:269.35pt;width:184.3pt;mso-wrap-distance-bottom:0pt;mso-wrap-distance-top:0pt;z-index:251664384;mso-width-relative:page;mso-height-relative:page;" filled="f" o:preferrelative="t" stroked="f" coordsize="21600,21600">
            <v:path/>
            <v:fill on="f" focussize="0,0"/>
            <v:stroke on="f"/>
            <v:imagedata r:id="rId9" o:title="3.季瑞军"/>
            <o:lock v:ext="edit" aspectratio="t"/>
            <w10:wrap type="topAndBottom"/>
          </v:shape>
        </w:pic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季瑞军，市环卫处向山生活垃圾处理场</w:t>
      </w:r>
      <w:r>
        <w:rPr>
          <w:rFonts w:hint="eastAsia" w:eastAsia="仿宋_GB2312" w:cs="Times New Roman"/>
          <w:sz w:val="32"/>
          <w:szCs w:val="32"/>
          <w:lang w:eastAsia="zh-CN"/>
        </w:rPr>
        <w:t>职工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eastAsia" w:eastAsia="仿宋_GB2312" w:cs="Times New Roman"/>
          <w:sz w:val="32"/>
          <w:szCs w:val="32"/>
          <w:lang w:eastAsia="zh-CN"/>
        </w:rPr>
        <w:t>他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十</w:t>
      </w:r>
      <w:r>
        <w:rPr>
          <w:rFonts w:hint="eastAsia" w:eastAsia="仿宋_GB2312" w:cs="Times New Roman"/>
          <w:sz w:val="32"/>
          <w:szCs w:val="32"/>
          <w:lang w:eastAsia="zh-CN"/>
        </w:rPr>
        <w:t>多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年如一日，坚守在生活垃圾处理第一线，从事生活垃圾填埋处理工作。</w:t>
      </w:r>
      <w:r>
        <w:rPr>
          <w:rFonts w:hint="eastAsia" w:eastAsia="仿宋_GB2312" w:cs="Times New Roman"/>
          <w:sz w:val="32"/>
          <w:szCs w:val="32"/>
          <w:lang w:eastAsia="zh-CN"/>
        </w:rPr>
        <w:t>他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总是出现在最需要的地方：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清理堵塞的截洪沟、吊装出故障的污水泵、架设供水管路……防汛、防渗工作是向山垃圾场的重中之重，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他经常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放弃午休时间及节假日，清理场区、加固坝体，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他还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主动请缨参加防汛抢险突击小分队。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垃圾填埋区散发恶臭、灰尘扑鼻，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但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他从不叫苦不喊累，不完成日产日清的工作不离开现场。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Toc526937281"/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用爱心守护孩子成长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的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普通教师——徐咏梅</w:t>
      </w:r>
      <w:bookmarkEnd w:id="0"/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pict>
          <v:shape id="_x0000_s1033" o:spid="_x0000_s1033" o:spt="75" alt="4.徐咏梅" type="#_x0000_t75" style="position:absolute;left:0pt;margin-left:125.9pt;margin-top:14.95pt;height:294.4pt;width:195.65pt;mso-wrap-distance-bottom:0pt;mso-wrap-distance-top:0pt;z-index:251665408;mso-width-relative:page;mso-height-relative:page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topAndBottom"/>
          </v:shape>
        </w:pic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徐咏梅，马鞍山市四村小学教师。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她用爱心守护孩子心灵成长，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倾其所能地去关心、帮助学生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面对着不同的学生，她努力寻找他们身上的闪光点，不偏爱，不歧视任何学生，特别是对那些家庭困难、缺少关爱的学生，她更是关怀备至。为班里患重症的孩子奔走捐款，她无怨无悔；帮助患抽动症的同学找到学习的另一扇窗，她绞尽脑汁；消除脆弱、敏感孩子的内心阴影，她千方百计。她是老师，又似母亲。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临危不惧的交管协警——崔鑫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pict>
          <v:shape id="_x0000_s1034" o:spid="_x0000_s1034" o:spt="75" alt="5.崔鑫" type="#_x0000_t75" style="position:absolute;left:0pt;margin-left:123.15pt;margin-top:25.45pt;height:254.35pt;width:190.7pt;mso-wrap-distance-bottom:0pt;mso-wrap-distance-top:0pt;z-index:251666432;mso-width-relative:page;mso-height-relative:page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topAndBottom"/>
          </v:shape>
        </w:pic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崔鑫，当涂县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公安局交管大队协警。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自进入交管大队从事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辅警工作以来，他心里始终装着人民群众，无论刮风下雨，都坚守在交通管理工作岗位上，圆满地完成了自己所承担的各项工作任务。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今年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8月20日清晨6时许，一名驾驶无牌照摩托车的男子为了逃避交警查处，不顾一切强行冲卡，正在姑溪河老大桥配合中队执勤民警查纠违章的崔鑫，为保护位于他右后方的一位老大娘躲闪不及，被这辆无牌照摩托车撞倒，径直飞出有3米多远，当场造成崔鑫鼻骨及右侧胫骨骨折，肇事司机弃车逃逸。被扶起后，他反而安慰热心帮助的群众，说“我还好，我还好，我没事。”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4"/>
        <w:widowControl w:val="0"/>
        <w:spacing w:before="0" w:beforeAutospacing="0" w:after="0" w:afterAutospacing="0" w:line="520" w:lineRule="exact"/>
        <w:ind w:firstLine="640" w:firstLineChars="200"/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潜心教研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的好教师——陈瑶</w:t>
      </w:r>
    </w:p>
    <w:p>
      <w:pPr>
        <w:pStyle w:val="4"/>
        <w:widowControl w:val="0"/>
        <w:spacing w:before="0" w:beforeAutospacing="0" w:after="0" w:afterAutospacing="0" w:line="520" w:lineRule="exact"/>
        <w:ind w:firstLine="640" w:firstLineChars="200"/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pict>
          <v:shape id="_x0000_s1035" o:spid="_x0000_s1035" o:spt="75" alt="6.陈瑶" type="#_x0000_t75" style="position:absolute;left:0pt;margin-left:143.6pt;margin-top:21.55pt;height:265.3pt;width:187.2pt;mso-wrap-distance-bottom:0pt;mso-wrap-distance-top:0pt;z-index:251667456;mso-width-relative:page;mso-height-relative:page;" filled="f" o:preferrelative="t" stroked="f" coordsize="21600,21600">
            <v:path/>
            <v:fill on="f" focussize="0,0"/>
            <v:stroke on="f"/>
            <v:imagedata r:id="rId12" o:title="6.陈瑶"/>
            <o:lock v:ext="edit" aspectratio="t"/>
            <w10:wrap type="topAndBottom"/>
          </v:shape>
        </w:pic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陈瑶，安徽冶金科技职业学院教师。自参加工作以来，陈瑶严格要求自己，始终坚守在企业员工培训和职业教育教学的第一线</w:t>
      </w:r>
      <w:r>
        <w:rPr>
          <w:rFonts w:hint="eastAsia" w:eastAsia="仿宋_GB2312" w:cs="Times New Roman"/>
          <w:sz w:val="32"/>
          <w:szCs w:val="32"/>
          <w:lang w:eastAsia="zh-CN"/>
        </w:rPr>
        <w:t>。她以校为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家，超额完成学院分配给的工作任务；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坚持下到厂矿车间为企业职工进行技能培训；积极参与马钢公司的导师带徒培训和鉴定工作；主持建设了安徽冶金科技职业学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院的安徽省数控技术特色专业</w:t>
      </w:r>
      <w:r>
        <w:rPr>
          <w:rFonts w:hint="eastAsia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完成了“机械制图与计算机绘图”的精品课程建设</w:t>
      </w:r>
      <w:r>
        <w:rPr>
          <w:rFonts w:hint="eastAsia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2016年获批安徽省中职质量提升工程“陈瑶机械制造名师工作坊”。多年来，她指导企业员工和学生参加各级技能大赛，为企业和社会培养出一大批机械制造专业优秀技术人才。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甘做“活雷锋”数十年的退休职工——马宝玉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pict>
          <v:shape id="_x0000_s1036" o:spid="_x0000_s1036" o:spt="75" alt="8.马宝玉 " type="#_x0000_t75" style="position:absolute;left:0pt;margin-left:128.3pt;margin-top:19.2pt;height:278.45pt;width:191.5pt;mso-wrap-distance-bottom:0pt;mso-wrap-distance-top:0pt;z-index:251668480;mso-width-relative:page;mso-height-relative:page;" filled="f" o:preferrelative="t" stroked="f" coordsize="21600,21600">
            <v:path/>
            <v:fill on="f" focussize="0,0"/>
            <v:stroke on="f"/>
            <v:imagedata r:id="rId13" o:title="8.马宝玉 "/>
            <o:lock v:ext="edit" aspectratio="t"/>
            <w10:wrap type="topAndBottom"/>
          </v:shape>
        </w:pic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马宝玉，当涂县原百货公司退休职工。他以雷锋为榜样，工作之余，帮助群众排忧解难，做了许多为人们津津乐道的好事，受到单位和群众的一致好评。今年8月27日上午，年逾七旬的马宝玉在当涂护城河九曲桥附近钓鱼时，听到有人呼救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他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立即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放下了手中的鱼竿跑了过去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得知一名小男孩在九曲桥上玩耍时不慎掉入河里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小男孩挣扎了一会儿逐渐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往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水下沉。情况万分危急。马宝玉不顾自己年老体弱，当机立断跳入河中施救，将小男孩拉出水面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，并控水施救，直至孩子脱险。这已经不是马宝玉第一次下水救人。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救落水老人不留名的普通职工——张平升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pict>
          <v:shape id="_x0000_s1037" o:spid="_x0000_s1037" o:spt="75" alt="9.张平升" type="#_x0000_t75" style="position:absolute;left:0pt;margin-left:106.85pt;margin-top:18.85pt;height:309.75pt;width:233.45pt;mso-wrap-distance-bottom:0pt;mso-wrap-distance-top:0pt;z-index:251669504;mso-width-relative:page;mso-height-relative:page;" filled="f" o:preferrelative="t" stroked="f" coordsize="21600,21600">
            <v:path/>
            <v:fill on="f" focussize="0,0"/>
            <v:stroke on="f"/>
            <v:imagedata r:id="rId14" o:title="9.张平升"/>
            <o:lock v:ext="edit" aspectratio="t"/>
            <w10:wrap type="topAndBottom"/>
          </v:shape>
        </w:pic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张平升，金昌矿业安徽有限公司员工。2017年8月23日上午9点50分左右，含山县环峰镇梅山村得胜河腰桥电站处，一位70多岁的老人不慎落水。危急中，一位在附近垂钓的男子见状立即放下渔竿，衣服也顾不上脱，下水将老人救起。该男子将老人扶着躺在岸边后，便上岸喊人。10点20分左右，救护车、警车到达现场。众人将老人抬上救护车，送往医院进行救治。而此时，救人的男子已默默离开现场，没有留下姓名。2个月后，通过当场目击者拍摄的照片，在网上找到了救人者</w:t>
      </w:r>
      <w:r>
        <w:rPr>
          <w:rFonts w:hint="eastAsia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他</w:t>
      </w:r>
      <w:r>
        <w:rPr>
          <w:rFonts w:hint="eastAsia" w:eastAsia="仿宋_GB2312" w:cs="Times New Roman"/>
          <w:sz w:val="32"/>
          <w:szCs w:val="32"/>
          <w:lang w:eastAsia="zh-CN"/>
        </w:rPr>
        <w:t>就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是金昌矿业员工张平升。张平升说：“当时我的第一反应就是救人，别的没想过，也是我应该做的。”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诚信经营的农家乐负责人——徐志香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pict>
          <v:shape id="_x0000_s1038" o:spid="_x0000_s1038" o:spt="75" alt="10.徐志香" type="#_x0000_t75" style="position:absolute;left:0pt;margin-left:129.8pt;margin-top:23.3pt;height:264.85pt;width:181.2pt;mso-wrap-distance-bottom:0pt;mso-wrap-distance-top:0pt;z-index:251670528;mso-width-relative:page;mso-height-relative:page;" filled="f" o:preferrelative="t" stroked="f" coordsize="21600,21600">
            <v:path/>
            <v:fill on="f" focussize="0,0"/>
            <v:stroke on="f"/>
            <v:imagedata r:id="rId15" o:title="10.徐志香"/>
            <o:lock v:ext="edit" aspectratio="t"/>
            <w10:wrap type="topAndBottom"/>
          </v:shape>
        </w:pic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徐志香，当涂县桃花坞农家乐负责人。在当地的政策推动下，为了在经营中站稳脚，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她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始终坚持诚信为本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文明经商，得到了消费者的好评。在经营中，她亲力亲为，挑选优质的农家产品，给顾客真正原生态的农家特色菜品。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她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在特色产业上做文章，预计今年总收入可达30万，已经成为了大青山旅游区农家乐示范户。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她积极帮扶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当地妇女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教她们学厨艺，学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习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接待礼仪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解决就业问题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经常下乡慰问孤寡老人，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发挥自己干过护士的特长，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给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老人们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问诊带药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；热心参与公益活动，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带头参加义务献血等志愿活动。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敬业爱岗的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马钢销售经理——张从周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pict>
          <v:shape id="_x0000_s1039" o:spid="_x0000_s1039" o:spt="75" alt="11.张从周" type="#_x0000_t75" style="position:absolute;left:0pt;margin-left:122.9pt;margin-top:13.25pt;height:273.15pt;width:204.85pt;mso-wrap-distance-bottom:0pt;mso-wrap-distance-top:0pt;z-index:251671552;mso-width-relative:page;mso-height-relative:page;" filled="f" o:preferrelative="t" stroked="f" coordsize="21600,21600">
            <v:path/>
            <v:fill on="f" focussize="0,0"/>
            <v:stroke on="f"/>
            <v:imagedata r:id="rId16" o:title="11.张从周"/>
            <o:lock v:ext="edit" aspectratio="t"/>
            <w10:wrap type="topAndBottom"/>
          </v:shape>
        </w:pic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张从周，马钢销售公司部门经理。多年来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他秉承“敬业爱岗、诚信共赢”的马钢核心价值观，结合企业的发展状况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充分发挥自己的专业特长，致力于市场开拓、渠道建设、产品结构调整等相关营销工作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。他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以“产品和服务创造价值”的企业使命为目标，勤于学习并掌握相关产品的专业知识，通过为用户终端提供无微不至的“售前售中售后”的销售服务，让用户使用上合适的产品，努力为企业创造价值。他多次获评销售公司“优秀党员”，并于2014年、2016年荣获“销售之星”的荣誉；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甘于奉献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的油漆工——尹朝强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pict>
          <v:shape id="_x0000_s1040" o:spid="_x0000_s1040" o:spt="75" alt="14.尹朝强" type="#_x0000_t75" style="position:absolute;left:0pt;margin-left:128.55pt;margin-top:20.3pt;height:237.4pt;width:178pt;mso-wrap-distance-bottom:0pt;mso-wrap-distance-top:0pt;z-index:251672576;mso-width-relative:page;mso-height-relative:page;" filled="f" o:preferrelative="t" stroked="f" coordsize="21600,21600">
            <v:path/>
            <v:fill on="f" focussize="0,0"/>
            <v:stroke on="f"/>
            <v:imagedata r:id="rId17" o:title="14.尹朝强"/>
            <o:lock v:ext="edit" aspectratio="t"/>
            <w10:wrap type="topAndBottom"/>
          </v:shape>
        </w:pic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尹朝强，当涂义警8中队中队长。他是一名有10年工作经验的油漆工，更是一个乐于助人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、甘于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奉献的人。 一次偶然的机会，尹朝强接触到“当涂义警”组织，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于是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他踊跃报名加入“当涂义警”。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(义警的主要职责是协助公安机关执行各项警务工作，成为公安机关的眼睛和耳朵！)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他积极参加各类重大型任务，护河桃花节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期间，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参与“护花使者”工作，协助公安机关开展安保工作，维持现场秩序；端午节龙舟赛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现场，参与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安保工作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，积极处理突发状况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；春节放假期间积极参与治安巡逻并和村干部一道开展禁赌、禁毒宣传。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并尽力关心帮助村里的孤寡老人。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捐献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造血干细胞的普通职工——万敏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pict>
          <v:shape id="_x0000_s1041" o:spid="_x0000_s1041" o:spt="75" alt="15.万敏" type="#_x0000_t75" style="position:absolute;left:0pt;margin-left:138.5pt;margin-top:18.8pt;height:244.65pt;width:171.45pt;mso-wrap-distance-bottom:0pt;mso-wrap-distance-top:0pt;z-index:251673600;mso-width-relative:page;mso-height-relative:page;" filled="f" o:preferrelative="t" stroked="f" coordsize="21600,21600">
            <v:path/>
            <v:fill on="f" focussize="0,0"/>
            <v:stroke on="f"/>
            <v:imagedata r:id="rId18" o:title="15.万敏"/>
            <o:lock v:ext="edit" aspectratio="t"/>
            <w10:wrap type="topAndBottom"/>
          </v:shape>
        </w:pic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万敏，马鞍山中王奥特莱斯职工。万敏</w:t>
      </w:r>
      <w:r>
        <w:rPr>
          <w:rFonts w:hint="eastAsia" w:eastAsia="仿宋_GB2312" w:cs="Times New Roman"/>
          <w:sz w:val="32"/>
          <w:szCs w:val="32"/>
          <w:lang w:eastAsia="zh-CN"/>
        </w:rPr>
        <w:t>从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2001年开始参加无偿献血，2008年成为中华骨髓库志愿者，2017年底与一名肾上腺脑白质营养不良病患配型成功。3月28日</w:t>
      </w:r>
      <w:r>
        <w:rPr>
          <w:rFonts w:hint="eastAsia" w:eastAsia="仿宋_GB2312" w:cs="Times New Roman"/>
          <w:sz w:val="32"/>
          <w:szCs w:val="32"/>
          <w:lang w:eastAsia="zh-CN"/>
        </w:rPr>
        <w:t>她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在马鞍山市红十字无偿献血志愿者的护送下，前往安徽省立医院捐献造血干细胞。4月2日上午万敏正式捐献造血干细胞，成为我市第25位、全省第124位造干捐献者。从她体内采集的造血干细胞很快被送往北京救助患者。</w:t>
      </w:r>
      <w:r>
        <w:rPr>
          <w:rFonts w:hint="eastAsia" w:eastAsia="仿宋_GB2312" w:cs="Times New Roman"/>
          <w:sz w:val="32"/>
          <w:szCs w:val="32"/>
          <w:lang w:eastAsia="zh-CN"/>
        </w:rPr>
        <w:t>为了不让父母担忧，直到捐献成功后，她才向父母说了此事。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 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悉心照顾智障儿媳妇的好婆婆——鲁胜翠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pict>
          <v:shape id="_x0000_s1042" o:spid="_x0000_s1042" o:spt="75" alt="16.鲁胜翠" type="#_x0000_t75" style="position:absolute;left:0pt;margin-left:117.3pt;margin-top:15.8pt;height:312.55pt;width:223.25pt;mso-wrap-distance-bottom:0pt;mso-wrap-distance-top:0pt;z-index:251674624;mso-width-relative:page;mso-height-relative:page;" filled="f" o:preferrelative="t" stroked="f" coordsize="21600,21600">
            <v:path/>
            <v:fill on="f" focussize="0,0"/>
            <v:stroke on="f"/>
            <v:imagedata r:id="rId19" o:title="16.鲁胜翠"/>
            <o:lock v:ext="edit" aspectratio="t"/>
            <w10:wrap type="topAndBottom"/>
          </v:shape>
        </w:pic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鲁胜翠，当涂县黄池镇劳动村村民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丈夫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因患高血压、心脏病等在家里干不了重活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十多年来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，家庭的重担就压在她一个人肩上，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她年过六旬负担着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口之家的生活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。她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像照料孩子般照顾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着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智弱儿子和智障的媳妇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儿子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媳妇和孙子的衣食住行都要她亲力亲为，同时为了生计她还要独自耕种十几亩地。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每天清晨不到六点，鲁胜翠就起床为孙子做饭，然后送去上学；回家后做家务，将比自己高半头的儿媳抱下床，给她穿衣、洗脸、刷牙、梳头、喂饭、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换洗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被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媳妇大小便失禁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弄脏的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被褥。生活的艰辛并没有压倒这位乐观开朗的农村妇女，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在她心里，只要她活一天，就要让儿媳尽量生活得幸福。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照顾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白血病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女儿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的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好母亲——杜学琴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pict>
          <v:shape id="_x0000_s1043" o:spid="_x0000_s1043" o:spt="75" alt="17.杜学琴" type="#_x0000_t75" style="position:absolute;left:0pt;margin-left:111.85pt;margin-top:23.25pt;height:282.55pt;width:224.7pt;mso-wrap-distance-bottom:0pt;mso-wrap-distance-top:0pt;z-index:251675648;mso-width-relative:page;mso-height-relative:page;" filled="f" o:preferrelative="t" stroked="f" coordsize="21600,21600">
            <v:path/>
            <v:fill on="f" focussize="0,0"/>
            <v:stroke on="f"/>
            <v:imagedata r:id="rId20" o:title="17.杜学琴"/>
            <o:lock v:ext="edit" aspectratio="t"/>
            <w10:wrap type="topAndBottom"/>
          </v:shape>
        </w:pic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杜学琴，含山县仙踪镇前卫村村民。2004年初，杜学琴的4岁女儿被诊断为再生障碍性贫血。此后，杜学琴经常带女儿到南京、合肥等地为女儿进行检查治疗。2007年，8岁的女儿开始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上学，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由于贫血原因，每次走路总是比人家慢，杜学琴就背着女儿上下学，每次来回要20多分钟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。那时丈夫一直在外打工，她一面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照顾女儿生活，同时做好家务和农活，一面还时常独自带女儿去各大医院医治。祸不单行，2013年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月一个夜晚，远在江苏省打工的丈夫不幸遭遇车祸离世。失去了家中的顶梁柱和重要收入来源，让本就贫弱的家庭更是雪上加霜，但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生活的艰辛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没有压垮杜学琴。杜学琴说不管未来如何，只要有她在，就不会放弃女儿。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精心护理偏瘫丈夫的好妻子——孙元兰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pict>
          <v:shape id="_x0000_s1044" o:spid="_x0000_s1044" o:spt="75" alt="孙元兰" type="#_x0000_t75" style="position:absolute;left:0pt;margin-left:114.55pt;margin-top:25.8pt;height:307.5pt;width:230.95pt;mso-wrap-distance-bottom:0pt;mso-wrap-distance-top:0pt;z-index:251676672;mso-width-relative:page;mso-height-relative:page;" filled="f" o:preferrelative="t" stroked="f" coordsize="21600,21600">
            <v:path/>
            <v:fill on="f" focussize="0,0"/>
            <v:stroke on="f"/>
            <v:imagedata r:id="rId21" o:title="孙元兰"/>
            <o:lock v:ext="edit" aspectratio="t"/>
            <w10:wrap type="topAndBottom"/>
          </v:shape>
        </w:pic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孙元兰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马鞍山市医药公司退休职工。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2011年1月27日</w:t>
      </w:r>
      <w:r>
        <w:rPr>
          <w:rFonts w:hint="eastAsia" w:eastAsia="仿宋_GB2312" w:cs="Times New Roman"/>
          <w:sz w:val="32"/>
          <w:szCs w:val="32"/>
          <w:lang w:eastAsia="zh-CN"/>
        </w:rPr>
        <w:t>，她的丈夫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参加</w:t>
      </w:r>
      <w:r>
        <w:rPr>
          <w:rFonts w:hint="eastAsia" w:eastAsia="仿宋_GB2312" w:cs="Times New Roman"/>
          <w:sz w:val="32"/>
          <w:szCs w:val="32"/>
          <w:lang w:eastAsia="zh-CN"/>
        </w:rPr>
        <w:t>活动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时突发脑溢血，虽经全力抢救保住了一条命，可是在此后他24小时需要人护理。孙元兰虽然身患癌症，但丈夫生病后，她</w:t>
      </w:r>
      <w:r>
        <w:rPr>
          <w:rFonts w:hint="eastAsia" w:eastAsia="仿宋_GB2312" w:cs="Times New Roman"/>
          <w:sz w:val="32"/>
          <w:szCs w:val="32"/>
          <w:lang w:eastAsia="zh-CN"/>
        </w:rPr>
        <w:t>克服一切困难，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全力照顾好丈夫，生活起居</w:t>
      </w:r>
      <w:r>
        <w:rPr>
          <w:rFonts w:hint="eastAsia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四季衣服全部提前安排好，尤其是八年的伙食，她更安排的井井有条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，注重营养搭配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中午晚餐更是亲自送，无论是刮风下雨还是严寒酷暑，从不间断。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both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照顾瘫痪丈夫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的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好妻子——王成英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pict>
          <v:shape id="_x0000_s1045" o:spid="_x0000_s1045" o:spt="75" alt="19.王成英" type="#_x0000_t75" style="position:absolute;left:0pt;margin-left:121.5pt;margin-top:14.25pt;height:269.35pt;width:202pt;mso-wrap-distance-bottom:0pt;mso-wrap-distance-top:0pt;z-index:251677696;mso-width-relative:page;mso-height-relative:page;" filled="f" o:preferrelative="t" stroked="f" coordsize="21600,21600">
            <v:path/>
            <v:fill on="f" focussize="0,0"/>
            <v:stroke on="f"/>
            <v:imagedata r:id="rId22" o:title="19.王成英"/>
            <o:lock v:ext="edit" aspectratio="t"/>
            <w10:wrap type="topAndBottom"/>
          </v:shape>
        </w:pic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王成英，雨山区佳山乡三联村村民。</w:t>
      </w:r>
      <w:r>
        <w:rPr>
          <w:rFonts w:hint="eastAsia" w:ascii="仿宋" w:hAnsi="仿宋" w:eastAsia="仿宋"/>
          <w:sz w:val="32"/>
          <w:szCs w:val="32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006年10月，丈夫遭遇一场车祸，颈椎受伤，导致全身瘫痪，卧床不起，颈部以下完全丧失了知觉。当时刚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30岁的王成英不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抱怨、不放弃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义无反顾地承担起照顾丈夫和整个家庭的责任。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12年来，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她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又是照顾丈夫起居生活，又是栽菜种庄稼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打零工挣钱，一边寻医问药，盼望丈夫有一天能够站起来，</w:t>
      </w:r>
      <w:r>
        <w:rPr>
          <w:rFonts w:hint="eastAsia" w:eastAsia="仿宋_GB2312" w:cs="Times New Roman"/>
          <w:sz w:val="32"/>
          <w:szCs w:val="32"/>
          <w:lang w:eastAsia="zh-CN"/>
        </w:rPr>
        <w:t>同时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还要操心两个孩子的成长</w:t>
      </w:r>
      <w:r>
        <w:rPr>
          <w:rFonts w:hint="eastAsia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但她没有过丝毫动摇</w:t>
      </w:r>
      <w:r>
        <w:rPr>
          <w:rFonts w:hint="eastAsia" w:eastAsia="仿宋_GB2312" w:cs="Times New Roman"/>
          <w:sz w:val="32"/>
          <w:szCs w:val="32"/>
          <w:lang w:eastAsia="zh-CN"/>
        </w:rPr>
        <w:t>，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让这个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原本不幸的家充满了温暖与希望。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挑起家庭重担的普通妇女——印志香</w:t>
      </w:r>
    </w:p>
    <w:p>
      <w:pPr>
        <w:widowControl w:val="0"/>
        <w:wordWrap/>
        <w:adjustRightInd/>
        <w:snapToGrid/>
        <w:spacing w:before="0" w:after="0" w:line="580" w:lineRule="exact"/>
        <w:ind w:left="0" w:leftChars="0" w:right="0"/>
        <w:jc w:val="center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1" w:name="_GoBack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pict>
          <v:shape id="_x0000_s1046" o:spid="_x0000_s1046" o:spt="75" alt="印志香" type="#_x0000_t75" style="position:absolute;left:0pt;margin-left:118.95pt;margin-top:20.1pt;height:262.8pt;width:203.5pt;mso-wrap-distance-bottom:0pt;mso-wrap-distance-top:0pt;z-index:251678720;mso-width-relative:page;mso-height-relative:page;" filled="f" o:preferrelative="t" stroked="f" coordsize="21600,21600">
            <v:path/>
            <v:fill on="f" focussize="0,0"/>
            <v:stroke on="f"/>
            <v:imagedata r:id="rId23" o:title="印志香"/>
            <o:lock v:ext="edit" aspectratio="t"/>
            <w10:wrap type="topAndBottom"/>
          </v:shape>
        </w:pict>
      </w:r>
      <w:bookmarkEnd w:id="1"/>
    </w:p>
    <w:p>
      <w:pPr>
        <w:widowControl w:val="0"/>
        <w:wordWrap/>
        <w:adjustRightInd/>
        <w:snapToGrid/>
        <w:spacing w:before="0" w:after="0" w:line="58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印志香，雨山区采石街道芦场村村民。</w:t>
      </w:r>
      <w:r>
        <w:rPr>
          <w:rFonts w:hint="eastAsia" w:eastAsia="仿宋_GB2312" w:cs="Times New Roman"/>
          <w:sz w:val="32"/>
          <w:szCs w:val="32"/>
          <w:lang w:eastAsia="zh-CN"/>
        </w:rPr>
        <w:t>她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儿子1988年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出生可经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医学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诊断为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脑瘫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从那以后，印志香抱着儿子上北京下广州到上海，四处求医问药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一次次的努力，一次次的失望。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为了照顾好儿子，她放弃了生二胎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丈夫长期在外地打工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，印志香在家养猪、养鸡，还承包了邻居家的两亩多责任田补贴家用、给孩子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和公公婆婆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增加营养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30年来，印志香每天天不亮就要起床干家务，喂猪喂鸡，做早饭，等把儿子喂饱后，再挑一担菜去市场上卖。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在印志香的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辛苦劳动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下，儿子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生活被照顾得非常周全，两位老人也安度晚年。</w:t>
      </w:r>
    </w:p>
    <w:sectPr>
      <w:pgSz w:w="11906" w:h="16838"/>
      <w:pgMar w:top="1871" w:right="1644" w:bottom="1701" w:left="1644" w:header="851" w:footer="1417" w:gutter="0"/>
      <w:cols w:space="72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attachedTemplate r:id="rId1"/>
  <w:documentProtection w:enforcement="0"/>
  <w:defaultTabStop w:val="420"/>
  <w:drawingGridHorizontalSpacing w:val="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TFlMzU3ZWQ1MGRjZjVmZjQ0ZDA4MGFlZDQ4OWJmYjEifQ=="/>
  </w:docVars>
  <w:rsids>
    <w:rsidRoot w:val="00000000"/>
    <w:rsid w:val="05B66C8F"/>
    <w:rsid w:val="0B1E5A7C"/>
    <w:rsid w:val="181B5077"/>
    <w:rsid w:val="21293D97"/>
    <w:rsid w:val="2D2F6A01"/>
    <w:rsid w:val="33423060"/>
    <w:rsid w:val="392921BE"/>
    <w:rsid w:val="392E617F"/>
    <w:rsid w:val="3CE53DCB"/>
    <w:rsid w:val="3EE23869"/>
    <w:rsid w:val="48130D69"/>
    <w:rsid w:val="558821CD"/>
    <w:rsid w:val="597A1831"/>
    <w:rsid w:val="5A355835"/>
    <w:rsid w:val="60C65FE6"/>
    <w:rsid w:val="62F358E7"/>
    <w:rsid w:val="68A8558E"/>
    <w:rsid w:val="768F2EF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7">
    <w:name w:val="Default Paragraph Font"/>
    <w:link w:val="8"/>
    <w:semiHidden/>
    <w:qFormat/>
    <w:uiPriority w:val="0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5">
    <w:name w:val="Body Text First Indent 2"/>
    <w:basedOn w:val="3"/>
    <w:qFormat/>
    <w:uiPriority w:val="0"/>
    <w:pPr>
      <w:ind w:firstLine="420" w:firstLineChars="200"/>
    </w:pPr>
  </w:style>
  <w:style w:type="paragraph" w:customStyle="1" w:styleId="8">
    <w:name w:val="Char"/>
    <w:basedOn w:val="5"/>
    <w:link w:val="7"/>
    <w:qFormat/>
    <w:uiPriority w:val="0"/>
    <w:pPr>
      <w:widowControl/>
      <w:spacing w:before="100" w:beforeAutospacing="1" w:after="100" w:afterAutospacing="1" w:line="360" w:lineRule="auto"/>
      <w:jc w:val="left"/>
    </w:pPr>
  </w:style>
  <w:style w:type="character" w:styleId="9">
    <w:name w:val="Strong"/>
    <w:basedOn w:val="7"/>
    <w:qFormat/>
    <w:uiPriority w:val="22"/>
    <w:rPr>
      <w:b/>
      <w:bCs/>
    </w:rPr>
  </w:style>
  <w:style w:type="character" w:customStyle="1" w:styleId="10">
    <w:name w:val="14pt1"/>
    <w:basedOn w:val="7"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20</Pages>
  <Words>4885</Words>
  <Characters>4997</Characters>
  <Lines>0</Lines>
  <Paragraphs>0</Paragraphs>
  <TotalTime>46</TotalTime>
  <ScaleCrop>false</ScaleCrop>
  <LinksUpToDate>false</LinksUpToDate>
  <CharactersWithSpaces>5003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2018-11-05T09:10:00Z</dcterms:created>
  <dc:creator>Administrator</dc:creator>
  <cp:lastModifiedBy>Administrator</cp:lastModifiedBy>
  <cp:lastPrinted>2018-12-13T01:59:00Z</cp:lastPrinted>
  <dcterms:modified xsi:type="dcterms:W3CDTF">2023-03-22T09:36:11Z</dcterms:modified>
  <dc:title>2018年第三季度“马鞍山好人”事迹简介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626886CB94D0424C988A47A8E37D1BA3</vt:lpwstr>
  </property>
</Properties>
</file>